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5E8" w:rsidRDefault="00730F3B" w:rsidP="00C61CC4">
      <w:pPr>
        <w:pStyle w:val="Ingenafstand"/>
      </w:pPr>
      <w:r>
        <w:rPr>
          <w:noProof/>
          <w:lang w:eastAsia="da-DK"/>
        </w:rPr>
        <w:drawing>
          <wp:inline distT="0" distB="0" distL="0" distR="0" wp14:anchorId="242CDE0F" wp14:editId="167B4EA2">
            <wp:extent cx="5587365" cy="7898130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5E8" w:rsidSect="00F03D9E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F3B"/>
    <w:rsid w:val="003345E8"/>
    <w:rsid w:val="00730F3B"/>
    <w:rsid w:val="007473C3"/>
    <w:rsid w:val="00C61CC4"/>
    <w:rsid w:val="00F0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473C3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3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30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7473C3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3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30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EW%20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Skabelon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Skipper</dc:creator>
  <cp:lastModifiedBy>Skipper</cp:lastModifiedBy>
  <cp:revision>1</cp:revision>
  <dcterms:created xsi:type="dcterms:W3CDTF">2019-12-26T09:24:00Z</dcterms:created>
  <dcterms:modified xsi:type="dcterms:W3CDTF">2019-12-26T09:26:00Z</dcterms:modified>
</cp:coreProperties>
</file>